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758" w:rsidRPr="004F4434" w:rsidRDefault="00F11758" w:rsidP="00C04779">
      <w:pPr>
        <w:pStyle w:val="paragraphstyle"/>
        <w:shd w:val="clear" w:color="auto" w:fill="FFFFFF"/>
        <w:spacing w:before="35" w:beforeAutospacing="0" w:after="35" w:afterAutospacing="0"/>
        <w:rPr>
          <w:rFonts w:ascii="Verdana" w:hAnsi="Verdana"/>
          <w:b/>
          <w:i/>
          <w:sz w:val="23"/>
          <w:szCs w:val="23"/>
        </w:rPr>
      </w:pPr>
    </w:p>
    <w:p w:rsidR="00F11758" w:rsidRPr="004F4434" w:rsidRDefault="00F11758" w:rsidP="00C04779">
      <w:pPr>
        <w:pStyle w:val="paragraphstyle"/>
        <w:shd w:val="clear" w:color="auto" w:fill="FFFFFF"/>
        <w:spacing w:before="35" w:beforeAutospacing="0" w:after="35" w:afterAutospacing="0"/>
        <w:rPr>
          <w:rFonts w:ascii="Verdana" w:hAnsi="Verdana"/>
          <w:b/>
          <w:i/>
          <w:color w:val="4F81BD"/>
          <w:sz w:val="23"/>
          <w:szCs w:val="23"/>
        </w:rPr>
      </w:pPr>
      <w:r w:rsidRPr="004F4434">
        <w:rPr>
          <w:rFonts w:ascii="Verdana" w:hAnsi="Verdana"/>
          <w:b/>
          <w:i/>
          <w:color w:val="4F81BD"/>
          <w:sz w:val="23"/>
          <w:szCs w:val="23"/>
        </w:rPr>
        <w:t xml:space="preserve">                            </w:t>
      </w:r>
      <w:r w:rsidRPr="004F4434">
        <w:rPr>
          <w:rFonts w:ascii="Verdana" w:hAnsi="Verdana"/>
          <w:b/>
          <w:i/>
          <w:color w:val="4F81BD"/>
          <w:sz w:val="23"/>
          <w:szCs w:val="23"/>
          <w:u w:val="single"/>
        </w:rPr>
        <w:t>РЕКОМЕНДАЦИИ РОДИТЕЛЯМ  </w:t>
      </w:r>
    </w:p>
    <w:p w:rsidR="00F11758" w:rsidRPr="004F4434" w:rsidRDefault="00F11758" w:rsidP="00C04779">
      <w:pPr>
        <w:pStyle w:val="paragraphstyle"/>
        <w:shd w:val="clear" w:color="auto" w:fill="FFFFFF"/>
        <w:spacing w:before="35" w:beforeAutospacing="0" w:after="35" w:afterAutospacing="0"/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sz w:val="23"/>
          <w:szCs w:val="23"/>
        </w:rPr>
        <w:t> (как сохранить авторитет)</w:t>
      </w:r>
    </w:p>
    <w:p w:rsidR="00F11758" w:rsidRPr="004F4434" w:rsidRDefault="00F11758" w:rsidP="00C04779">
      <w:pPr>
        <w:pStyle w:val="paragraphstyle"/>
        <w:shd w:val="clear" w:color="auto" w:fill="FFFFFF"/>
        <w:spacing w:before="35" w:beforeAutospacing="0" w:after="35" w:afterAutospacing="0"/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sz w:val="23"/>
          <w:szCs w:val="23"/>
        </w:rPr>
        <w:t> Для сохранения авторитета в глазах</w:t>
      </w:r>
      <w:bookmarkStart w:id="0" w:name="_GoBack"/>
      <w:bookmarkEnd w:id="0"/>
      <w:r w:rsidRPr="004F4434">
        <w:rPr>
          <w:rFonts w:ascii="Verdana" w:hAnsi="Verdana"/>
          <w:sz w:val="23"/>
          <w:szCs w:val="23"/>
        </w:rPr>
        <w:t xml:space="preserve"> ребенка:</w:t>
      </w:r>
    </w:p>
    <w:p w:rsidR="00F11758" w:rsidRPr="004F4434" w:rsidRDefault="00F11758" w:rsidP="00C04779">
      <w:pPr>
        <w:pStyle w:val="paragraphstyle"/>
        <w:shd w:val="clear" w:color="auto" w:fill="FFFFFF"/>
        <w:spacing w:before="35" w:beforeAutospacing="0" w:after="35" w:afterAutospacing="0"/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sz w:val="23"/>
          <w:szCs w:val="23"/>
        </w:rPr>
        <w:t> </w:t>
      </w:r>
    </w:p>
    <w:p w:rsidR="00F11758" w:rsidRPr="004F4434" w:rsidRDefault="00F11758" w:rsidP="00C04779">
      <w:pPr>
        <w:pStyle w:val="paragraphstyle"/>
        <w:shd w:val="clear" w:color="auto" w:fill="FFFFFF"/>
        <w:spacing w:before="35" w:beforeAutospacing="0" w:after="35" w:afterAutospacing="0"/>
        <w:rPr>
          <w:rFonts w:ascii="Verdana" w:hAnsi="Verdana"/>
          <w:color w:val="4F81BD"/>
          <w:sz w:val="23"/>
          <w:szCs w:val="23"/>
        </w:rPr>
      </w:pPr>
      <w:r w:rsidRPr="004F4434">
        <w:rPr>
          <w:rFonts w:ascii="Verdana" w:hAnsi="Verdana"/>
          <w:sz w:val="23"/>
          <w:szCs w:val="23"/>
        </w:rPr>
        <w:t> </w:t>
      </w:r>
      <w:r w:rsidRPr="004F4434">
        <w:rPr>
          <w:rFonts w:ascii="Verdana" w:hAnsi="Verdana"/>
          <w:color w:val="4F81BD"/>
          <w:sz w:val="23"/>
          <w:szCs w:val="23"/>
        </w:rPr>
        <w:t xml:space="preserve">- </w:t>
      </w:r>
      <w:r w:rsidRPr="004F4434">
        <w:rPr>
          <w:rFonts w:ascii="Verdana" w:hAnsi="Verdana"/>
          <w:b/>
          <w:color w:val="4F81BD"/>
          <w:sz w:val="23"/>
          <w:szCs w:val="23"/>
        </w:rPr>
        <w:t>Необходимо:</w: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7" o:spid="_x0000_s1026" type="#_x0000_t75" alt="http://chpt.edusite.ru/images/p202_clip_image013.jpg" style="position:absolute;margin-left:185pt;margin-top:0;width:225pt;height:150pt;z-index:251658240;visibility:visible;mso-wrap-distance-left:0;mso-wrap-distance-right:0;mso-position-horizontal:right;mso-position-horizontal-relative:text;mso-position-vertical-relative:line" o:allowoverlap="f">
            <v:imagedata r:id="rId5" o:title=""/>
            <w10:wrap type="square"/>
          </v:shape>
        </w:pict>
      </w:r>
    </w:p>
    <w:p w:rsidR="00F11758" w:rsidRPr="004F4434" w:rsidRDefault="00F11758" w:rsidP="00C04779">
      <w:pPr>
        <w:pStyle w:val="paragraphstyle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sz w:val="23"/>
          <w:szCs w:val="23"/>
        </w:rPr>
        <w:t>Уделять особое внимание образованию.</w:t>
      </w:r>
    </w:p>
    <w:p w:rsidR="00F11758" w:rsidRPr="004F4434" w:rsidRDefault="00F11758" w:rsidP="00C04779">
      <w:pPr>
        <w:pStyle w:val="paragraphstyle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sz w:val="23"/>
          <w:szCs w:val="23"/>
        </w:rPr>
        <w:t>Устанавливать четкие, обоснованные границы дозволенного поведения.</w:t>
      </w:r>
    </w:p>
    <w:p w:rsidR="00F11758" w:rsidRPr="004F4434" w:rsidRDefault="00F11758" w:rsidP="00C04779">
      <w:pPr>
        <w:pStyle w:val="paragraphstyle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sz w:val="23"/>
          <w:szCs w:val="23"/>
        </w:rPr>
        <w:t>Требовать соблюдения семейных правил.</w:t>
      </w:r>
    </w:p>
    <w:p w:rsidR="00F11758" w:rsidRPr="004F4434" w:rsidRDefault="00F11758" w:rsidP="00C04779">
      <w:pPr>
        <w:pStyle w:val="paragraphstyle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sz w:val="23"/>
          <w:szCs w:val="23"/>
        </w:rPr>
        <w:t>Применять наказания, соответствующие поступку.</w:t>
      </w:r>
    </w:p>
    <w:p w:rsidR="00F11758" w:rsidRPr="004F4434" w:rsidRDefault="00F11758" w:rsidP="00C04779">
      <w:pPr>
        <w:pStyle w:val="paragraphstyle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sz w:val="23"/>
          <w:szCs w:val="23"/>
        </w:rPr>
        <w:t>Наказывать в воспитательных целях, а не ради самого наказания.</w:t>
      </w:r>
    </w:p>
    <w:p w:rsidR="00F11758" w:rsidRPr="004F4434" w:rsidRDefault="00F11758" w:rsidP="00C04779">
      <w:pPr>
        <w:pStyle w:val="paragraphstyle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sz w:val="23"/>
          <w:szCs w:val="23"/>
        </w:rPr>
        <w:t>Добиваться того, чтобы ребенок понял, за что был наказан.</w:t>
      </w:r>
    </w:p>
    <w:p w:rsidR="00F11758" w:rsidRPr="004F4434" w:rsidRDefault="00F11758" w:rsidP="00C04779">
      <w:pPr>
        <w:pStyle w:val="paragraphstyle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sz w:val="23"/>
          <w:szCs w:val="23"/>
        </w:rPr>
        <w:t>Всегда внимательно выслушивать ребенка и уважать его чувства.</w:t>
      </w:r>
    </w:p>
    <w:p w:rsidR="00F11758" w:rsidRPr="004F4434" w:rsidRDefault="00F11758" w:rsidP="00C04779">
      <w:pPr>
        <w:pStyle w:val="paragraphstyle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sz w:val="23"/>
          <w:szCs w:val="23"/>
        </w:rPr>
        <w:t>Давать ребенку свободу в той степени, в которой он проявляет ответственность.</w:t>
      </w:r>
    </w:p>
    <w:p w:rsidR="00F11758" w:rsidRPr="004F4434" w:rsidRDefault="00F11758" w:rsidP="00C04779">
      <w:pPr>
        <w:pStyle w:val="paragraphstyle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sz w:val="23"/>
          <w:szCs w:val="23"/>
        </w:rPr>
        <w:t>Избегать прямых столкновений (ссор и скандалов).</w:t>
      </w:r>
    </w:p>
    <w:p w:rsidR="00F11758" w:rsidRPr="004F4434" w:rsidRDefault="00F11758" w:rsidP="00C04779">
      <w:pPr>
        <w:pStyle w:val="paragraphstyle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sz w:val="23"/>
          <w:szCs w:val="23"/>
        </w:rPr>
        <w:t>Всячески поощрять ребенка за старание и хвалить за успехи.</w:t>
      </w:r>
    </w:p>
    <w:p w:rsidR="00F11758" w:rsidRPr="004F4434" w:rsidRDefault="00F11758" w:rsidP="00C04779">
      <w:pPr>
        <w:pStyle w:val="paragraphstyle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sz w:val="23"/>
          <w:szCs w:val="23"/>
        </w:rPr>
        <w:t>Понять и решить, какие жизненные ценности вы хотите передать своему ребенку, и как эти ценности были переданы вам вашими родителями.</w:t>
      </w:r>
    </w:p>
    <w:p w:rsidR="00F11758" w:rsidRPr="004F4434" w:rsidRDefault="00F11758" w:rsidP="00C04779">
      <w:pPr>
        <w:pStyle w:val="paragraphstyle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sz w:val="23"/>
          <w:szCs w:val="23"/>
        </w:rPr>
        <w:t>Стремиться к самосовершенствованию.</w:t>
      </w:r>
    </w:p>
    <w:p w:rsidR="00F11758" w:rsidRPr="004F4434" w:rsidRDefault="00F11758" w:rsidP="00C04779">
      <w:pPr>
        <w:pStyle w:val="paragraphstyle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sz w:val="23"/>
          <w:szCs w:val="23"/>
        </w:rPr>
        <w:t>Поступать так, как учите поступать ребенка.</w:t>
      </w:r>
    </w:p>
    <w:p w:rsidR="00F11758" w:rsidRPr="004F4434" w:rsidRDefault="00F11758" w:rsidP="00C04779">
      <w:pPr>
        <w:pStyle w:val="paragraphstyle"/>
        <w:shd w:val="clear" w:color="auto" w:fill="FFFFFF"/>
        <w:spacing w:before="35" w:beforeAutospacing="0" w:after="35" w:afterAutospacing="0"/>
        <w:rPr>
          <w:rFonts w:ascii="Verdana" w:hAnsi="Verdana"/>
          <w:color w:val="4F81BD"/>
          <w:sz w:val="23"/>
          <w:szCs w:val="23"/>
        </w:rPr>
      </w:pPr>
      <w:r w:rsidRPr="004F4434">
        <w:rPr>
          <w:rFonts w:ascii="Verdana" w:hAnsi="Verdana"/>
          <w:color w:val="4F81BD"/>
          <w:sz w:val="23"/>
          <w:szCs w:val="23"/>
        </w:rPr>
        <w:t xml:space="preserve"> - </w:t>
      </w:r>
      <w:r w:rsidRPr="004F4434">
        <w:rPr>
          <w:rFonts w:ascii="Verdana" w:hAnsi="Verdana"/>
          <w:b/>
          <w:color w:val="4F81BD"/>
          <w:sz w:val="23"/>
          <w:szCs w:val="23"/>
        </w:rPr>
        <w:t>Нельзя:</w:t>
      </w:r>
    </w:p>
    <w:p w:rsidR="00F11758" w:rsidRPr="004F4434" w:rsidRDefault="00F11758" w:rsidP="00C04779">
      <w:pPr>
        <w:pStyle w:val="paragraphstyle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sz w:val="23"/>
          <w:szCs w:val="23"/>
        </w:rPr>
        <w:t>Устанавливать правила на ходу.</w:t>
      </w:r>
    </w:p>
    <w:p w:rsidR="00F11758" w:rsidRPr="004F4434" w:rsidRDefault="00F11758" w:rsidP="00C04779">
      <w:pPr>
        <w:pStyle w:val="paragraphstyle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sz w:val="23"/>
          <w:szCs w:val="23"/>
        </w:rPr>
        <w:t>Постоянно менять основные правила.</w:t>
      </w:r>
    </w:p>
    <w:p w:rsidR="00F11758" w:rsidRPr="004F4434" w:rsidRDefault="00F11758" w:rsidP="00C04779">
      <w:pPr>
        <w:pStyle w:val="paragraphstyle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sz w:val="23"/>
          <w:szCs w:val="23"/>
        </w:rPr>
        <w:t>Стыдить ребенка.</w:t>
      </w:r>
    </w:p>
    <w:p w:rsidR="00F11758" w:rsidRPr="004F4434" w:rsidRDefault="00F11758" w:rsidP="00C04779">
      <w:pPr>
        <w:pStyle w:val="paragraphstyle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sz w:val="23"/>
          <w:szCs w:val="23"/>
        </w:rPr>
        <w:t>Использовать свою власть для подавления личности ребенка.</w:t>
      </w:r>
    </w:p>
    <w:p w:rsidR="00F11758" w:rsidRPr="004F4434" w:rsidRDefault="00F11758" w:rsidP="00C04779">
      <w:pPr>
        <w:pStyle w:val="paragraphstyle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sz w:val="23"/>
          <w:szCs w:val="23"/>
        </w:rPr>
        <w:t>Ругать и оскорблять ребенка.</w:t>
      </w:r>
    </w:p>
    <w:p w:rsidR="00F11758" w:rsidRPr="004F4434" w:rsidRDefault="00F11758" w:rsidP="00C04779">
      <w:pPr>
        <w:pStyle w:val="paragraphstyle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sz w:val="23"/>
          <w:szCs w:val="23"/>
        </w:rPr>
        <w:t>Слишком сурово наказывать.</w:t>
      </w:r>
    </w:p>
    <w:p w:rsidR="00F11758" w:rsidRPr="004F4434" w:rsidRDefault="00F11758" w:rsidP="00C04779">
      <w:pPr>
        <w:pStyle w:val="paragraphstyle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sz w:val="23"/>
          <w:szCs w:val="23"/>
        </w:rPr>
        <w:t>Бездумно навязывать жизненные ценности детям.</w:t>
      </w:r>
    </w:p>
    <w:p w:rsidR="00F11758" w:rsidRPr="004F4434" w:rsidRDefault="00F11758" w:rsidP="00C04779">
      <w:pPr>
        <w:pStyle w:val="paragraphstyle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sz w:val="23"/>
          <w:szCs w:val="23"/>
        </w:rPr>
        <w:t>Говорить одно, а делать другое.</w:t>
      </w:r>
    </w:p>
    <w:p w:rsidR="00F11758" w:rsidRPr="004F4434" w:rsidRDefault="00F11758" w:rsidP="004F4434">
      <w:pPr>
        <w:pStyle w:val="paragraphstyle"/>
        <w:shd w:val="clear" w:color="auto" w:fill="FFFFFF"/>
        <w:spacing w:before="0" w:beforeAutospacing="0" w:after="0" w:afterAutospacing="0"/>
        <w:ind w:left="720"/>
        <w:rPr>
          <w:rFonts w:ascii="Verdana" w:hAnsi="Verdana"/>
          <w:b/>
          <w:i/>
          <w:sz w:val="23"/>
          <w:szCs w:val="23"/>
        </w:rPr>
      </w:pPr>
    </w:p>
    <w:p w:rsidR="00F11758" w:rsidRPr="00EE6326" w:rsidRDefault="00F11758" w:rsidP="004F4434">
      <w:pPr>
        <w:pStyle w:val="paragraphstyle"/>
        <w:shd w:val="clear" w:color="auto" w:fill="FFFFFF"/>
        <w:spacing w:before="0" w:beforeAutospacing="0" w:after="0" w:afterAutospacing="0"/>
        <w:ind w:left="720"/>
        <w:rPr>
          <w:rFonts w:ascii="Verdana" w:hAnsi="Verdana"/>
          <w:b/>
          <w:i/>
          <w:color w:val="0000FF"/>
          <w:sz w:val="23"/>
          <w:szCs w:val="23"/>
        </w:rPr>
      </w:pPr>
      <w:r w:rsidRPr="00EE6326">
        <w:rPr>
          <w:rFonts w:ascii="Verdana" w:hAnsi="Verdana"/>
          <w:b/>
          <w:i/>
          <w:color w:val="0000FF"/>
          <w:sz w:val="23"/>
          <w:szCs w:val="23"/>
        </w:rPr>
        <w:t>Семь правил, которые должен знать каждый родитель</w:t>
      </w:r>
    </w:p>
    <w:p w:rsidR="00F11758" w:rsidRPr="004F4434" w:rsidRDefault="00F11758" w:rsidP="004F4434">
      <w:pPr>
        <w:pStyle w:val="paragraphstyle"/>
        <w:shd w:val="clear" w:color="auto" w:fill="FFFFFF"/>
        <w:spacing w:before="0" w:beforeAutospacing="0" w:after="0" w:afterAutospacing="0"/>
        <w:ind w:left="720"/>
        <w:rPr>
          <w:rFonts w:ascii="Verdana" w:hAnsi="Verdana"/>
          <w:b/>
          <w:i/>
          <w:color w:val="984806"/>
          <w:sz w:val="23"/>
          <w:szCs w:val="23"/>
        </w:rPr>
      </w:pPr>
    </w:p>
    <w:p w:rsidR="00F11758" w:rsidRPr="004F4434" w:rsidRDefault="00F11758" w:rsidP="00C04779">
      <w:pPr>
        <w:pStyle w:val="paragraphstyle"/>
        <w:shd w:val="clear" w:color="auto" w:fill="FFFFFF"/>
        <w:spacing w:before="35" w:beforeAutospacing="0" w:after="35" w:afterAutospacing="0"/>
        <w:rPr>
          <w:rFonts w:ascii="Verdana" w:hAnsi="Verdana"/>
          <w:b/>
          <w:sz w:val="23"/>
          <w:szCs w:val="23"/>
        </w:rPr>
      </w:pPr>
      <w:r w:rsidRPr="004F4434">
        <w:rPr>
          <w:rFonts w:ascii="Verdana" w:hAnsi="Verdana"/>
          <w:b/>
          <w:sz w:val="23"/>
          <w:szCs w:val="23"/>
        </w:rPr>
        <w:t>1. Говорите о том, во что вы верите.</w:t>
      </w:r>
      <w:r w:rsidRPr="004F4434">
        <w:rPr>
          <w:rStyle w:val="apple-converted-space"/>
          <w:rFonts w:ascii="Verdana" w:hAnsi="Verdana"/>
          <w:b/>
          <w:sz w:val="23"/>
          <w:szCs w:val="23"/>
        </w:rPr>
        <w:t> </w:t>
      </w:r>
    </w:p>
    <w:p w:rsidR="00F11758" w:rsidRPr="004F4434" w:rsidRDefault="00F11758" w:rsidP="00C04779">
      <w:pPr>
        <w:pStyle w:val="paragraphstyle"/>
        <w:shd w:val="clear" w:color="auto" w:fill="FFFFFF"/>
        <w:spacing w:before="35" w:beforeAutospacing="0" w:after="35" w:afterAutospacing="0"/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sz w:val="23"/>
          <w:szCs w:val="23"/>
        </w:rPr>
        <w:t>У любого взрослого человека есть свои жизненные правила, принципы, убеждения, ценностные приоритеты. Если вы хотите, чтобы они стали для ваших детей образцом, нужно открыто говорить о том, во что вы верите. Дети должны знать о вашем отношении к Добру и Злу, к правде и лжи, к ответственности за свои поступки и т. п. Это чрезвычайно важно, так как авторитет родителей позволяет детям уже в раннем возрасте учиться принимать правильные решения. Очень важно также, чтобы проповедуемые вами истины подтверждались вашими делами, поведением, жизненной практикой.</w:t>
      </w:r>
    </w:p>
    <w:p w:rsidR="00F11758" w:rsidRPr="004F4434" w:rsidRDefault="00F11758" w:rsidP="00C04779">
      <w:pPr>
        <w:pStyle w:val="paragraphstyle"/>
        <w:shd w:val="clear" w:color="auto" w:fill="FFFFFF"/>
        <w:spacing w:before="35" w:beforeAutospacing="0" w:after="35" w:afterAutospacing="0"/>
        <w:rPr>
          <w:rFonts w:ascii="Verdana" w:hAnsi="Verdana"/>
          <w:b/>
          <w:sz w:val="23"/>
          <w:szCs w:val="23"/>
        </w:rPr>
      </w:pPr>
      <w:r w:rsidRPr="004F4434">
        <w:rPr>
          <w:rFonts w:ascii="Verdana" w:hAnsi="Verdana"/>
          <w:b/>
          <w:sz w:val="23"/>
          <w:szCs w:val="23"/>
        </w:rPr>
        <w:t>2. Устанавливайте в доме четкие, обоснованные и разумные правила.</w:t>
      </w:r>
    </w:p>
    <w:p w:rsidR="00F11758" w:rsidRPr="004F4434" w:rsidRDefault="00F11758" w:rsidP="00C04779">
      <w:pPr>
        <w:pStyle w:val="paragraphstyle"/>
        <w:shd w:val="clear" w:color="auto" w:fill="FFFFFF"/>
        <w:spacing w:before="35" w:beforeAutospacing="0" w:after="35" w:afterAutospacing="0"/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sz w:val="23"/>
          <w:szCs w:val="23"/>
        </w:rPr>
        <w:t>Дети знают, что за нарушение семейных правил будут обязательно наказаны. Если же с детьми подобных разговоров не велось, необходимо сделать это как можно скорее. Очень важно привлечь детей в соавторы вырабатываемых в семье правил. Это не только воспитывает в ребенке ответственность, но и не позволит ему в дальнейшем считать наказание несправедливым. Семейные правила должны предусматривать самые разные случаи и ситуации, в которых может оказаться ребенок, будь он дома, в гостях или на вечеринке.</w:t>
      </w:r>
    </w:p>
    <w:p w:rsidR="00F11758" w:rsidRPr="004F4434" w:rsidRDefault="00F11758" w:rsidP="00C04779">
      <w:pPr>
        <w:pStyle w:val="paragraphstyle"/>
        <w:shd w:val="clear" w:color="auto" w:fill="FFFFFF"/>
        <w:spacing w:before="35" w:beforeAutospacing="0" w:after="35" w:afterAutospacing="0"/>
        <w:rPr>
          <w:rFonts w:ascii="Verdana" w:hAnsi="Verdana"/>
          <w:b/>
          <w:sz w:val="23"/>
          <w:szCs w:val="23"/>
        </w:rPr>
      </w:pPr>
      <w:r w:rsidRPr="004F4434">
        <w:rPr>
          <w:rFonts w:ascii="Verdana" w:hAnsi="Verdana"/>
          <w:b/>
          <w:sz w:val="23"/>
          <w:szCs w:val="23"/>
        </w:rPr>
        <w:t>3. Не подвергайте своих детей искушению.</w:t>
      </w:r>
    </w:p>
    <w:p w:rsidR="00F11758" w:rsidRPr="004F4434" w:rsidRDefault="00F11758" w:rsidP="00C04779">
      <w:pPr>
        <w:pStyle w:val="paragraphstyle"/>
        <w:shd w:val="clear" w:color="auto" w:fill="FFFFFF"/>
        <w:spacing w:before="35" w:beforeAutospacing="0" w:after="35" w:afterAutospacing="0"/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sz w:val="23"/>
          <w:szCs w:val="23"/>
        </w:rPr>
        <w:t>Идеальный выход — полностью очистить дом от сигарет, пива и прочих алкогольных напитков. Лекарства храните в недоступных для детей местах.</w:t>
      </w:r>
    </w:p>
    <w:p w:rsidR="00F11758" w:rsidRPr="004F4434" w:rsidRDefault="00F11758" w:rsidP="00C04779">
      <w:pPr>
        <w:pStyle w:val="paragraphstyle"/>
        <w:shd w:val="clear" w:color="auto" w:fill="FFFFFF"/>
        <w:spacing w:before="35" w:beforeAutospacing="0" w:after="35" w:afterAutospacing="0"/>
        <w:rPr>
          <w:rFonts w:ascii="Verdana" w:hAnsi="Verdana"/>
          <w:b/>
          <w:sz w:val="23"/>
          <w:szCs w:val="23"/>
        </w:rPr>
      </w:pPr>
      <w:r w:rsidRPr="004F4434">
        <w:rPr>
          <w:rFonts w:ascii="Verdana" w:hAnsi="Verdana"/>
          <w:b/>
          <w:sz w:val="23"/>
          <w:szCs w:val="23"/>
        </w:rPr>
        <w:t>4. Убеждайте своих детей в преимуществах активного деятельного образа жизни.</w:t>
      </w:r>
    </w:p>
    <w:p w:rsidR="00F11758" w:rsidRPr="004F4434" w:rsidRDefault="00F11758" w:rsidP="00C04779">
      <w:pPr>
        <w:pStyle w:val="paragraphstyle"/>
        <w:shd w:val="clear" w:color="auto" w:fill="FFFFFF"/>
        <w:spacing w:before="35" w:beforeAutospacing="0" w:after="35" w:afterAutospacing="0"/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sz w:val="23"/>
          <w:szCs w:val="23"/>
        </w:rPr>
        <w:t>Безделье, скука, отсутствие контроля становятся хорошей почвой для детской наркомании. Часто родители ссылаются на свою занятость, на физическую невозможность быть рядом со своими детьми каждую минуту. Но этого и не требуется. Нужно вместе с детьми выработать план повседневных занятий, интересных дел, которые наполнят смыслом и пользой каждый их день</w:t>
      </w:r>
    </w:p>
    <w:p w:rsidR="00F11758" w:rsidRDefault="00F11758" w:rsidP="00C04779">
      <w:pPr>
        <w:pStyle w:val="paragraphstyle"/>
        <w:shd w:val="clear" w:color="auto" w:fill="FFFFFF"/>
        <w:spacing w:before="35" w:beforeAutospacing="0" w:after="35" w:afterAutospacing="0"/>
        <w:rPr>
          <w:rFonts w:ascii="Verdana" w:hAnsi="Verdana"/>
          <w:b/>
          <w:sz w:val="23"/>
          <w:szCs w:val="23"/>
        </w:rPr>
      </w:pPr>
    </w:p>
    <w:p w:rsidR="00F11758" w:rsidRPr="004F4434" w:rsidRDefault="00F11758" w:rsidP="00C04779">
      <w:pPr>
        <w:pStyle w:val="paragraphstyle"/>
        <w:shd w:val="clear" w:color="auto" w:fill="FFFFFF"/>
        <w:spacing w:before="35" w:beforeAutospacing="0" w:after="35" w:afterAutospacing="0"/>
        <w:rPr>
          <w:rFonts w:ascii="Verdana" w:hAnsi="Verdana"/>
          <w:b/>
          <w:sz w:val="23"/>
          <w:szCs w:val="23"/>
        </w:rPr>
      </w:pPr>
      <w:r w:rsidRPr="004F4434">
        <w:rPr>
          <w:rFonts w:ascii="Verdana" w:hAnsi="Verdana"/>
          <w:b/>
          <w:sz w:val="23"/>
          <w:szCs w:val="23"/>
        </w:rPr>
        <w:t>5. Боритесь за здоровый образ жизни.</w:t>
      </w:r>
    </w:p>
    <w:p w:rsidR="00F11758" w:rsidRPr="004F4434" w:rsidRDefault="00F11758" w:rsidP="00C04779">
      <w:pPr>
        <w:pStyle w:val="paragraphstyle"/>
        <w:shd w:val="clear" w:color="auto" w:fill="FFFFFF"/>
        <w:spacing w:before="35" w:beforeAutospacing="0" w:after="35" w:afterAutospacing="0"/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sz w:val="23"/>
          <w:szCs w:val="23"/>
        </w:rPr>
        <w:t>Тем, кто ставит перед</w:t>
      </w:r>
      <w:r>
        <w:rPr>
          <w:rFonts w:ascii="Verdana" w:hAnsi="Verdana"/>
          <w:sz w:val="23"/>
          <w:szCs w:val="23"/>
        </w:rPr>
        <w:t xml:space="preserve"> собой благородные ц</w:t>
      </w:r>
      <w:r w:rsidRPr="004F4434">
        <w:rPr>
          <w:rFonts w:ascii="Verdana" w:hAnsi="Verdana"/>
          <w:sz w:val="23"/>
          <w:szCs w:val="23"/>
        </w:rPr>
        <w:t>ели, всегда труднее, чем тем, кто ничего не делает. Пусть вашей целью станет здоровая жизнь, дружная семья, счастливое будущее детей. Научитесь сами и научите детей отделять зерна от плевел, хорошее от дурного, полезное от вредного.</w:t>
      </w:r>
    </w:p>
    <w:p w:rsidR="00F11758" w:rsidRPr="004F4434" w:rsidRDefault="00F11758" w:rsidP="004F4434">
      <w:pPr>
        <w:rPr>
          <w:rFonts w:ascii="Verdana" w:hAnsi="Verdana"/>
          <w:b/>
          <w:sz w:val="23"/>
          <w:szCs w:val="23"/>
        </w:rPr>
      </w:pPr>
    </w:p>
    <w:p w:rsidR="00F11758" w:rsidRDefault="00F11758" w:rsidP="004F4434">
      <w:pPr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b/>
          <w:sz w:val="23"/>
          <w:szCs w:val="23"/>
        </w:rPr>
        <w:t>6. Всегда у вас должны быть слова поддержки:</w:t>
      </w:r>
      <w:r w:rsidRPr="004F4434">
        <w:rPr>
          <w:rFonts w:ascii="Verdana" w:hAnsi="Verdana"/>
          <w:sz w:val="23"/>
          <w:szCs w:val="23"/>
        </w:rPr>
        <w:t xml:space="preserve"> </w:t>
      </w:r>
    </w:p>
    <w:p w:rsidR="00F11758" w:rsidRDefault="00F11758" w:rsidP="00EE6326">
      <w:pPr>
        <w:spacing w:after="0" w:line="240" w:lineRule="auto"/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sz w:val="23"/>
        </w:rPr>
        <w:sym w:font="Symbol" w:char="F0B7"/>
      </w:r>
      <w:r w:rsidRPr="004F4434">
        <w:rPr>
          <w:rFonts w:ascii="Verdana" w:hAnsi="Verdana"/>
          <w:sz w:val="23"/>
          <w:szCs w:val="23"/>
        </w:rPr>
        <w:t xml:space="preserve"> Зная тебя, я уверен, что ты все сделаешь хорошо. </w:t>
      </w:r>
    </w:p>
    <w:p w:rsidR="00F11758" w:rsidRDefault="00F11758" w:rsidP="00EE6326">
      <w:pPr>
        <w:spacing w:after="0" w:line="240" w:lineRule="auto"/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sz w:val="23"/>
        </w:rPr>
        <w:sym w:font="Symbol" w:char="F0B7"/>
      </w:r>
      <w:r w:rsidRPr="004F4434">
        <w:rPr>
          <w:rFonts w:ascii="Verdana" w:hAnsi="Verdana"/>
          <w:sz w:val="23"/>
          <w:szCs w:val="23"/>
        </w:rPr>
        <w:t xml:space="preserve"> Ты делаешь это очень хорошо. </w:t>
      </w:r>
    </w:p>
    <w:p w:rsidR="00F11758" w:rsidRPr="004F4434" w:rsidRDefault="00F11758" w:rsidP="00EE6326">
      <w:pPr>
        <w:spacing w:after="0" w:line="240" w:lineRule="auto"/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sz w:val="23"/>
        </w:rPr>
        <w:sym w:font="Symbol" w:char="F0B7"/>
      </w:r>
      <w:r w:rsidRPr="004F4434">
        <w:rPr>
          <w:rFonts w:ascii="Verdana" w:hAnsi="Verdana"/>
          <w:sz w:val="23"/>
          <w:szCs w:val="23"/>
        </w:rPr>
        <w:t xml:space="preserve"> Это серьезный вызов, но я уверен, что ты готов к нему. </w:t>
      </w:r>
    </w:p>
    <w:p w:rsidR="00F11758" w:rsidRPr="004F4434" w:rsidRDefault="00F11758" w:rsidP="004F4434">
      <w:pPr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b/>
          <w:i/>
          <w:sz w:val="23"/>
          <w:szCs w:val="23"/>
        </w:rPr>
        <w:t>7. Верьте своим ощущениям и подозрениям.</w:t>
      </w:r>
    </w:p>
    <w:p w:rsidR="00F11758" w:rsidRPr="004F4434" w:rsidRDefault="00F11758" w:rsidP="00C04779">
      <w:pPr>
        <w:pStyle w:val="paragraphstyle"/>
        <w:shd w:val="clear" w:color="auto" w:fill="FFFFFF"/>
        <w:spacing w:before="35" w:beforeAutospacing="0" w:after="35" w:afterAutospacing="0"/>
        <w:rPr>
          <w:rFonts w:ascii="Verdana" w:hAnsi="Verdana"/>
          <w:sz w:val="23"/>
          <w:szCs w:val="23"/>
        </w:rPr>
      </w:pPr>
      <w:r w:rsidRPr="004F4434">
        <w:rPr>
          <w:rFonts w:ascii="Verdana" w:hAnsi="Verdana"/>
          <w:sz w:val="23"/>
          <w:szCs w:val="23"/>
        </w:rPr>
        <w:t>Никто лучше родителей не знает и не чувствует своих детей. Поэтому, если вам вдруг показалось, что ребенок пробует наркотики или вернулся к ним снова, действуйте, не колеблясь ни секунды.</w:t>
      </w:r>
    </w:p>
    <w:sectPr w:rsidR="00F11758" w:rsidRPr="004F4434" w:rsidSect="000750EF">
      <w:pgSz w:w="11906" w:h="16838" w:code="9"/>
      <w:pgMar w:top="1134" w:right="850" w:bottom="1134" w:left="1701" w:header="709" w:footer="17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107BD"/>
    <w:multiLevelType w:val="multilevel"/>
    <w:tmpl w:val="F8AA1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385BB2"/>
    <w:multiLevelType w:val="hybridMultilevel"/>
    <w:tmpl w:val="ECAAD010"/>
    <w:lvl w:ilvl="0" w:tplc="4A66B7EA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A260C3A"/>
    <w:multiLevelType w:val="multilevel"/>
    <w:tmpl w:val="77FA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2C6450"/>
    <w:multiLevelType w:val="multilevel"/>
    <w:tmpl w:val="2228A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F60E67"/>
    <w:multiLevelType w:val="hybridMultilevel"/>
    <w:tmpl w:val="8A04428E"/>
    <w:lvl w:ilvl="0" w:tplc="4A66B7EA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8855991"/>
    <w:multiLevelType w:val="hybridMultilevel"/>
    <w:tmpl w:val="B1768E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377BC"/>
    <w:multiLevelType w:val="multilevel"/>
    <w:tmpl w:val="63DA3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4779"/>
    <w:rsid w:val="000750EF"/>
    <w:rsid w:val="000A510D"/>
    <w:rsid w:val="000C31B6"/>
    <w:rsid w:val="0015647F"/>
    <w:rsid w:val="001832D4"/>
    <w:rsid w:val="002B1164"/>
    <w:rsid w:val="004F4434"/>
    <w:rsid w:val="005912EC"/>
    <w:rsid w:val="008A5F9C"/>
    <w:rsid w:val="00AF36E0"/>
    <w:rsid w:val="00BB46A7"/>
    <w:rsid w:val="00C04779"/>
    <w:rsid w:val="00CF0778"/>
    <w:rsid w:val="00E72A70"/>
    <w:rsid w:val="00EE6326"/>
    <w:rsid w:val="00EF78FF"/>
    <w:rsid w:val="00F11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10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C047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C04779"/>
    <w:rPr>
      <w:rFonts w:cs="Times New Roman"/>
      <w:b/>
      <w:bCs/>
    </w:rPr>
  </w:style>
  <w:style w:type="paragraph" w:customStyle="1" w:styleId="paragraphstyle">
    <w:name w:val="paragraphstyle"/>
    <w:basedOn w:val="Normal"/>
    <w:uiPriority w:val="99"/>
    <w:rsid w:val="00C047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C04779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04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047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1996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74</TotalTime>
  <Pages>2</Pages>
  <Words>560</Words>
  <Characters>3195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UserPRC</cp:lastModifiedBy>
  <cp:revision>6</cp:revision>
  <dcterms:created xsi:type="dcterms:W3CDTF">2015-11-07T15:04:00Z</dcterms:created>
  <dcterms:modified xsi:type="dcterms:W3CDTF">2016-11-26T08:51:00Z</dcterms:modified>
</cp:coreProperties>
</file>